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SEC20260923005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VJ1964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上海璟礼羲和文化创意有限公司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Elynn Guo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RFMC-THBJ02-JLCFY27RTB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3585.50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积家8月媒体花礼及配送-上海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花艺及相关配送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3585.50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总金额：3585.50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3585.50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媒体礼品制作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3550.00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3585.50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发票总金额：3585.50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Nick Di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2026-09-23 11:47:50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2026-09-23 15:19:16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55067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