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SEC20260921036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VT2922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北京头条易科技有限公司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Aris Yang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RFMC-RFGZ04-DK25RG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49703.25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抖音投流充值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PC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49703.25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总金额：49703.25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49703.25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多媒体/网站制作维护费用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46889.86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49703.25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发票总金额：49703.25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Lydia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2026-09-21 17:53:07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Grace Liang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2026-09-22 13:58:43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942110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