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SEC20260902007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VS1833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罗德（上海）传播有限公司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上海尚橘信息科技有限公司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Jaden Zhang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RFMC-RFSH11-HER268PS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7575.00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爱马仕秋季橱窗拍摄+修图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摄影摄像、视频制作剪辑及相关设备耗材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套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7575.00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总金额：7575.00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7575.00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公关照片摄影师、设备及耗材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7500.00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7575.00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发票总金额：7575.00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Iris Rong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2026-09-03 15:00:23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Di Miao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2026-09-03 17:41:06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736648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