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SEC20260805035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VL1532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罗德互动营销咨询（北京）有限公司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上海力摩互动广告有限公司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Shirley Du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RFI10-NKWM2607PT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17002.40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Nike Energy SU26 X2 Campaign_NKWM2607PT 小红书平台KOL 下单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PC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17002.40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总金额：17002.40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17002.40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意见领袖名人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16040.00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17002.40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发票总金额：17002.40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Jessica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11:42:22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Kelly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15:00:46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95936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