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SEC20260806003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VD1471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罗德公共关系顾问（北京）有限公司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大美映画（北京）文化传播有限公司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Isaac Gao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RFBJ26-VISA2606PB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2000.00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Visa视频制作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摄影摄像、视频制作剪辑及相关设备耗材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条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2000.00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总金额：2000.00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2000.00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公关录像摄像师、设备及耗材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1980.20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2000.00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发票总金额：2000.00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Vicky Hu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2026-08-06 13:56:45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034332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