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SEC20260713009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VW1366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上海威都体育文化传播有限公司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Yalu Li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RFI19-PORSCHEM26RI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11110.00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FE上海站onsite拍摄协助及演员提供服务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后期（修片、PS、剪辑、配音等）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11110.00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总金额：11110.00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11110.00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公关录像摄像师、设备及耗材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11000.00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11110.00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发票总金额：11110.00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Yalu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2026-07-13 13:05:52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财务1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Crystal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2026-07-28 10:50:38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已拒绝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请联系vendor开具专票，并重新上传发票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Yalu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2026-07-28 19:36:32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83747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