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SEC20260714007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VJ1964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上海奕远公共关系顾问有限公司北京分公司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上海璟礼羲和文化创意有限公司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Annie Xie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THBJ02-CTFE26PTB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1010.00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周大福花束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花艺及相关配送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2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1010.00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总金额：1010.00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1010.00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活动场地布置制作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2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500.00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1010.00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发票总金额：1010.00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Dorothea Li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2026-07-14 12:45:32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Ryan Dai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2026-07-15 22:20:22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882455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