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SEC20260717003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VD1425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罗德公共关系顾问（北京）有限公司上海分公司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上海豆果文化传媒有限公司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Elena Zhou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RFSH22-INDITEX25RS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12720.00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ZARA上海淮海中路旗舰店开业（摄影、摄像、视频剪辑）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摄影摄像、视频制作剪辑及相关设备耗材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12720.00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总金额：12720.00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12720.00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公关录像摄像师、设备及耗材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12000.00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12720.00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发票总金额：12720.00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Claire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2026-07-17 12:40:51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Jacob Huang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2026-07-17 13:37:30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035016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