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SEC20260709001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VH3248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罗德公共关系顾问（北京）有限公司上海分公司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上海好才通信息科技有限公司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Candice Lu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RFSH24-PEPSEC26PS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4400.00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为百事集团中国营养周高层采访提供现场翻译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翻译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个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4400.00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总金额：4400.00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4400.00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书面翻译及同传译员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4150.94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4400.00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发票总金额：4400.00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Jimmy Yu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2026-07-09 16:01:58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Bindy Wang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2026-07-09 22:54:03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0483352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