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SEC20260709001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VH3248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罗德公共关系顾问（北京）有限公司上海分公司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上海好才通信息科技有限公司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Candice Lu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RFSH24-PEPSEC26PS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4400.00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为百事集团中国营养周高层采访提供现场翻译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翻译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4400.00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总金额：4400.00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4400.00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书面翻译及同传译员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4150.94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4400.00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发票总金额：4400.00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Jimmy Yu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2026-07-09 16:01:58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Bindy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2026-07-09 22:54:03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43221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