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SEC20260609018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VZ2906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上海智棣贸易商行（有限合伙）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Fiona Cai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THSH08-MCD2600RT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7080.00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实体徽章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其他印刷品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13%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7080.00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总金额：7080.00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7080.00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宣传品制作（宣传册，单页，易拉宝等）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13%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6265.49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7080.00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发票总金额：7080.00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Sylvia Shao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2026-06-09 15:42:48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Cathy Gu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2026-06-09 17:01:40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650894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