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SEC20260508002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VZ1231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罗德互动营销咨询（北京）有限公司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上海重飞电子科技有限公司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Tennie Mei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RFI03-PCNPRDI26RI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17225.00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车库项目招募问卷小程序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多媒体/网站开发&amp;维护（网页,H5,VR，APPs等）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17225.00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总金额：17225.00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17225.00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多媒体/网站制作维护费用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16250.00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17225.00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发票总金额：17225.00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Tennie Mei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2026-05-13 10:11:31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Alan Ma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2026-05-13 12:14:03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7858970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