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SEC20260519006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VX1711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上海锡铁石文化传媒有限公司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Hannah Jiao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THBJ01-RL202608PTB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6050.00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高圆圆cosmo封面 小红书&amp;微博内容发布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6050.00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总金额：6050.00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6050.00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意见领袖名人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5707.55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6050.00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发票总金额：6050.00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Qian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2026-05-19 12:06:22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2026-05-19 12:23:33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44531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