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SEC20260407025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VB0184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上海邦维文化传播有限公司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Hayley He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THBJ03-ASICS26PTB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30000.00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微信公众号原创图文发布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30000.00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总金额：30000.00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30000.00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媒体软文/广告发布费用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28301.89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30000.00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发票总金额：30000.00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2026-04-08 11:25:56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Gao Ming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2026-04-09 16:33:25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财务1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Crystal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2026-04-13 11:17:45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已拒绝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2026-04-13 14:59:44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Gao Ming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2026-04-13 18:09:20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619913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