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SEC20260410002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VX1711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上海奕远公共关系顾问有限公司北京分公司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上海锡铁石文化传媒有限公司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Zoe Chen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THBJ01-RL202608PTB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5968.39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静物拍摄制作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5968.39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总金额：5968.39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5968.39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公关照片摄影师、设备及耗材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5630.56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5968.39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发票总金额：5968.39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Qian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2026-04-10 16:04:50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2026-04-10 16:25:17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2520636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