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SEC20260326015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VX1711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罗德（上海）传播有限公司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上海锡铁石文化传媒有限公司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Cathy Shen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RFMC-THBJ01-JB202601PTB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20988.00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Jim Beam礼盒小红书传播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KOL关键意见领袖/自媒体（公众号）/MCN公司及相关合作推广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20988.00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总金额：20988.00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20988.00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媒体软文/广告发布费用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19800.00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20988.00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发票总金额：20988.00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Qian Wang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2026-03-26 18:50:42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Ryan Dai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2026-03-26 18:54:41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5424354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